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88" w:type="dxa"/>
        <w:tblLook w:val="00A0" w:firstRow="1" w:lastRow="0" w:firstColumn="1" w:lastColumn="0" w:noHBand="0" w:noVBand="0"/>
      </w:tblPr>
      <w:tblGrid>
        <w:gridCol w:w="5508"/>
        <w:gridCol w:w="4680"/>
      </w:tblGrid>
      <w:tr w:rsidR="00A359DA" w:rsidRPr="003C2178" w:rsidTr="00E01DCB">
        <w:tc>
          <w:tcPr>
            <w:tcW w:w="5508" w:type="dxa"/>
          </w:tcPr>
          <w:p w:rsidR="00A359DA" w:rsidRPr="00A359DA" w:rsidRDefault="001E502A">
            <w:pPr>
              <w:rPr>
                <w:rFonts w:ascii="Gill Sans MT" w:hAnsi="Gill Sans MT"/>
                <w:b/>
              </w:rPr>
            </w:pPr>
            <w:bookmarkStart w:id="0" w:name="_GoBack"/>
            <w:bookmarkEnd w:id="0"/>
            <w:r>
              <w:rPr>
                <w:b/>
              </w:rPr>
              <w:t>TRANSPORTATION SCIENCE</w:t>
            </w:r>
          </w:p>
        </w:tc>
        <w:tc>
          <w:tcPr>
            <w:tcW w:w="4680" w:type="dxa"/>
            <w:shd w:val="clear" w:color="auto" w:fill="F3F3F3"/>
          </w:tcPr>
          <w:p w:rsidR="00A359DA" w:rsidRPr="00A359DA" w:rsidRDefault="00513DCC" w:rsidP="005432AA">
            <w:pPr>
              <w:rPr>
                <w:szCs w:val="22"/>
              </w:rPr>
            </w:pPr>
            <w:r>
              <w:t>Uploaded</w:t>
            </w:r>
            <w:r w:rsidR="00937F2C">
              <w:t xml:space="preserve"> date</w:t>
            </w:r>
            <w:r>
              <w:t xml:space="preserve">:   </w:t>
            </w:r>
            <w:r w:rsidR="00A359DA" w:rsidRPr="003C2178">
              <w:br/>
            </w:r>
            <w:r w:rsidR="00937F2C">
              <w:t>Manuscript ID</w:t>
            </w:r>
            <w:r w:rsidR="00A359DA" w:rsidRPr="003C2178">
              <w:t xml:space="preserve">:  </w:t>
            </w:r>
          </w:p>
        </w:tc>
      </w:tr>
      <w:tr w:rsidR="00A359DA" w:rsidRPr="003C2178" w:rsidTr="00E01DCB">
        <w:tc>
          <w:tcPr>
            <w:tcW w:w="5508" w:type="dxa"/>
          </w:tcPr>
          <w:p w:rsidR="00A359DA" w:rsidRPr="00A359DA" w:rsidRDefault="00937F2C" w:rsidP="00937F2C">
            <w:pPr>
              <w:rPr>
                <w:b/>
              </w:rPr>
            </w:pPr>
            <w:r w:rsidRPr="00A359DA">
              <w:rPr>
                <w:b/>
              </w:rPr>
              <w:t>A</w:t>
            </w:r>
            <w:r>
              <w:rPr>
                <w:b/>
              </w:rPr>
              <w:t xml:space="preserve">ccepted </w:t>
            </w:r>
            <w:r w:rsidRPr="00A359DA">
              <w:rPr>
                <w:b/>
              </w:rPr>
              <w:t>M</w:t>
            </w:r>
            <w:r>
              <w:rPr>
                <w:b/>
              </w:rPr>
              <w:t>anuscript</w:t>
            </w:r>
            <w:r w:rsidRPr="00A359DA">
              <w:rPr>
                <w:b/>
              </w:rPr>
              <w:t xml:space="preserve"> C</w:t>
            </w:r>
            <w:r>
              <w:rPr>
                <w:b/>
              </w:rPr>
              <w:t>hecklist</w:t>
            </w:r>
          </w:p>
        </w:tc>
        <w:tc>
          <w:tcPr>
            <w:tcW w:w="4680" w:type="dxa"/>
            <w:shd w:val="clear" w:color="auto" w:fill="F3F3F3"/>
          </w:tcPr>
          <w:p w:rsidR="00A359DA" w:rsidRPr="003C2178" w:rsidRDefault="00A359DA" w:rsidP="00A359DA"/>
        </w:tc>
      </w:tr>
    </w:tbl>
    <w:p w:rsidR="00A359DA" w:rsidRPr="003C2178" w:rsidRDefault="00A359DA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184"/>
        <w:gridCol w:w="3816"/>
        <w:gridCol w:w="4860"/>
      </w:tblGrid>
      <w:tr w:rsidR="00937F2C" w:rsidRPr="003C2178" w:rsidTr="00937F2C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8364" w:type="dxa"/>
            <w:gridSpan w:val="2"/>
          </w:tcPr>
          <w:p w:rsidR="00937F2C" w:rsidRPr="00EF065D" w:rsidRDefault="00937F2C" w:rsidP="0006798B">
            <w:pPr>
              <w:spacing w:after="240"/>
            </w:pPr>
          </w:p>
        </w:tc>
      </w:tr>
      <w:tr w:rsidR="00B548D7" w:rsidRPr="003C2178" w:rsidTr="00ED4A3C">
        <w:trPr>
          <w:trHeight w:val="507"/>
        </w:trPr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8364" w:type="dxa"/>
            <w:gridSpan w:val="2"/>
          </w:tcPr>
          <w:p w:rsidR="00B548D7" w:rsidRPr="00EF065D" w:rsidRDefault="00B548D7" w:rsidP="00ED4A3C"/>
        </w:tc>
      </w:tr>
      <w:tr w:rsidR="00937F2C" w:rsidRPr="003C2178" w:rsidTr="00ED4A3C">
        <w:tc>
          <w:tcPr>
            <w:tcW w:w="2184" w:type="dxa"/>
          </w:tcPr>
          <w:p w:rsidR="00937F2C" w:rsidRPr="00A359DA" w:rsidRDefault="00937F2C" w:rsidP="00ED4A3C">
            <w:pPr>
              <w:spacing w:after="240"/>
              <w:rPr>
                <w:b/>
              </w:rPr>
            </w:pPr>
            <w:r>
              <w:rPr>
                <w:b/>
              </w:rPr>
              <w:t>MS Type</w:t>
            </w:r>
          </w:p>
        </w:tc>
        <w:tc>
          <w:tcPr>
            <w:tcW w:w="8364" w:type="dxa"/>
            <w:gridSpan w:val="2"/>
          </w:tcPr>
          <w:p w:rsidR="00937F2C" w:rsidRPr="00A359DA" w:rsidRDefault="00937F2C" w:rsidP="001E502A">
            <w:pPr>
              <w:spacing w:after="240"/>
              <w:rPr>
                <w:szCs w:val="22"/>
              </w:rPr>
            </w:pPr>
          </w:p>
        </w:tc>
      </w:tr>
      <w:tr w:rsidR="00B548D7" w:rsidRPr="003C2178" w:rsidTr="00ED4A3C"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8364" w:type="dxa"/>
            <w:gridSpan w:val="2"/>
          </w:tcPr>
          <w:p w:rsidR="00B548D7" w:rsidRDefault="001653F2" w:rsidP="00ED4A3C">
            <w:r>
              <w:t xml:space="preserve">Name: </w:t>
            </w:r>
            <w:r>
              <w:br/>
            </w:r>
            <w:r w:rsidR="00B548D7">
              <w:t xml:space="preserve">Institution: </w:t>
            </w:r>
          </w:p>
          <w:p w:rsidR="00B548D7" w:rsidRDefault="00B548D7" w:rsidP="00ED4A3C">
            <w:r>
              <w:t xml:space="preserve">Address: </w:t>
            </w:r>
          </w:p>
          <w:p w:rsidR="00B548D7" w:rsidRDefault="00B548D7" w:rsidP="00ED4A3C">
            <w:r>
              <w:t xml:space="preserve">Phone Number: </w:t>
            </w:r>
          </w:p>
          <w:p w:rsidR="00B548D7" w:rsidRPr="00EF065D" w:rsidRDefault="00B548D7" w:rsidP="005432AA">
            <w:r>
              <w:t xml:space="preserve">E-mail: </w:t>
            </w:r>
          </w:p>
        </w:tc>
      </w:tr>
      <w:tr w:rsidR="00D04D4D" w:rsidRPr="003C2178" w:rsidTr="00ED4A3C">
        <w:trPr>
          <w:trHeight w:val="642"/>
        </w:trPr>
        <w:tc>
          <w:tcPr>
            <w:tcW w:w="2184" w:type="dxa"/>
          </w:tcPr>
          <w:p w:rsidR="00D04D4D" w:rsidRPr="00E01DCB" w:rsidRDefault="00D04D4D" w:rsidP="00A63AD1">
            <w:pPr>
              <w:spacing w:after="240"/>
              <w:rPr>
                <w:b/>
              </w:rPr>
            </w:pPr>
            <w:r w:rsidRPr="00E01DCB">
              <w:rPr>
                <w:b/>
              </w:rPr>
              <w:t>Keywords</w:t>
            </w:r>
          </w:p>
        </w:tc>
        <w:tc>
          <w:tcPr>
            <w:tcW w:w="8364" w:type="dxa"/>
            <w:gridSpan w:val="2"/>
          </w:tcPr>
          <w:p w:rsidR="00D04D4D" w:rsidRPr="00EF065D" w:rsidRDefault="00D04D4D" w:rsidP="00ED4A3C">
            <w:pPr>
              <w:spacing w:after="240"/>
            </w:pPr>
          </w:p>
        </w:tc>
      </w:tr>
      <w:tr w:rsidR="00937F2C" w:rsidRPr="003C2178" w:rsidTr="00D04D4D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</w:tc>
        <w:tc>
          <w:tcPr>
            <w:tcW w:w="3504" w:type="dxa"/>
          </w:tcPr>
          <w:p w:rsidR="00D04D4D" w:rsidRPr="004E206A" w:rsidRDefault="00937F2C" w:rsidP="00937F2C">
            <w:pPr>
              <w:spacing w:after="240"/>
            </w:pPr>
            <w:r w:rsidRPr="004E206A">
              <w:t>Date of last update to files</w:t>
            </w:r>
            <w:r w:rsidRPr="004E206A">
              <w:br/>
              <w:t>Manuscript file types</w:t>
            </w:r>
            <w:r w:rsidRPr="004E206A">
              <w:br/>
              <w:t>Graphic (figure) file types</w:t>
            </w:r>
            <w:r w:rsidR="00D04D4D" w:rsidRPr="004E206A">
              <w:br/>
              <w:t>Color fig</w:t>
            </w:r>
            <w:r w:rsidR="000C21AC">
              <w:t>ure</w:t>
            </w:r>
            <w:r w:rsidR="00D04D4D" w:rsidRPr="004E206A">
              <w:t>s? (costs paid by author)</w:t>
            </w:r>
            <w:r w:rsidR="000C21AC">
              <w:br/>
              <w:t>Online appendix</w:t>
            </w:r>
            <w:r w:rsidR="00B548D7" w:rsidRPr="004E206A">
              <w:t>?</w:t>
            </w:r>
            <w:r w:rsidR="00B548D7" w:rsidRPr="004E206A">
              <w:br/>
              <w:t>Copyright Transfer file uploaded?</w:t>
            </w:r>
          </w:p>
        </w:tc>
        <w:tc>
          <w:tcPr>
            <w:tcW w:w="4860" w:type="dxa"/>
          </w:tcPr>
          <w:p w:rsidR="00B548D7" w:rsidRPr="004E206A" w:rsidRDefault="00B548D7" w:rsidP="0006798B">
            <w:pPr>
              <w:spacing w:after="240"/>
            </w:pPr>
          </w:p>
        </w:tc>
      </w:tr>
      <w:tr w:rsidR="000C21AC" w:rsidRPr="003C2178" w:rsidTr="00A013FF">
        <w:tc>
          <w:tcPr>
            <w:tcW w:w="2184" w:type="dxa"/>
          </w:tcPr>
          <w:p w:rsidR="000C21AC" w:rsidRPr="00A359DA" w:rsidRDefault="000C21AC" w:rsidP="00A013FF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</w:p>
        </w:tc>
        <w:tc>
          <w:tcPr>
            <w:tcW w:w="3504" w:type="dxa"/>
          </w:tcPr>
          <w:p w:rsidR="000C21AC" w:rsidRPr="00BB2A7E" w:rsidRDefault="000C21AC" w:rsidP="00520CC3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INFORMS Open Option?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  (Y or N)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BB2A7E">
              <w:rPr>
                <w:rFonts w:asciiTheme="minorHAnsi" w:hAnsiTheme="minorHAnsi"/>
                <w:sz w:val="22"/>
                <w:szCs w:val="22"/>
              </w:rPr>
              <w:t>(cost paid by authors)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br/>
              <w:t>IF yes, s</w:t>
            </w:r>
            <w:r w:rsidRPr="009C021D">
              <w:rPr>
                <w:rFonts w:asciiTheme="minorHAnsi" w:hAnsiTheme="minorHAnsi"/>
                <w:b/>
                <w:sz w:val="22"/>
                <w:szCs w:val="22"/>
              </w:rPr>
              <w:t>elect License Type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from below: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CC-BY-ND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CC-BY-NC-SA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CC-BY-SA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CC-BY-NC-ND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3C6C6D">
              <w:rPr>
                <w:rFonts w:asciiTheme="minorHAnsi" w:hAnsiTheme="minorHAnsi"/>
                <w:b/>
                <w:i/>
                <w:sz w:val="22"/>
                <w:szCs w:val="22"/>
              </w:rPr>
              <w:t>Visit https://creativecommons.org/licenses/</w:t>
            </w:r>
            <w:r w:rsidRPr="003C6C6D">
              <w:rPr>
                <w:rFonts w:asciiTheme="minorHAnsi" w:hAnsiTheme="minorHAnsi"/>
                <w:b/>
                <w:i/>
                <w:sz w:val="22"/>
                <w:szCs w:val="22"/>
              </w:rPr>
              <w:br/>
              <w:t>for additional information on license types.</w:t>
            </w:r>
          </w:p>
        </w:tc>
        <w:tc>
          <w:tcPr>
            <w:tcW w:w="4860" w:type="dxa"/>
          </w:tcPr>
          <w:p w:rsidR="000C21AC" w:rsidRDefault="000C21AC" w:rsidP="00A013FF">
            <w:pPr>
              <w:spacing w:after="240"/>
            </w:pPr>
          </w:p>
        </w:tc>
      </w:tr>
      <w:tr w:rsidR="000C21AC" w:rsidRPr="003C2178" w:rsidTr="00B7242B">
        <w:tc>
          <w:tcPr>
            <w:tcW w:w="2184" w:type="dxa"/>
          </w:tcPr>
          <w:p w:rsidR="000C21AC" w:rsidRPr="00A359DA" w:rsidRDefault="000C21AC" w:rsidP="00A359DA">
            <w:pPr>
              <w:spacing w:after="240"/>
              <w:rPr>
                <w:b/>
              </w:rPr>
            </w:pPr>
            <w:r>
              <w:rPr>
                <w:b/>
              </w:rPr>
              <w:t>Submitting Author ORCID ID</w:t>
            </w:r>
          </w:p>
        </w:tc>
        <w:tc>
          <w:tcPr>
            <w:tcW w:w="8364" w:type="dxa"/>
            <w:gridSpan w:val="2"/>
          </w:tcPr>
          <w:p w:rsidR="000C21AC" w:rsidRPr="003C2178" w:rsidRDefault="000C21AC" w:rsidP="001E502A">
            <w:pPr>
              <w:spacing w:after="240"/>
            </w:pPr>
          </w:p>
        </w:tc>
      </w:tr>
      <w:tr w:rsidR="000C21AC" w:rsidRPr="003C2178" w:rsidTr="00D04D4D">
        <w:tc>
          <w:tcPr>
            <w:tcW w:w="2184" w:type="dxa"/>
          </w:tcPr>
          <w:p w:rsidR="000C21AC" w:rsidRPr="00A359DA" w:rsidRDefault="000C21A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Received and revised information</w:t>
            </w:r>
          </w:p>
        </w:tc>
        <w:tc>
          <w:tcPr>
            <w:tcW w:w="3504" w:type="dxa"/>
          </w:tcPr>
          <w:p w:rsidR="000C21AC" w:rsidRPr="003C2178" w:rsidRDefault="000C21AC" w:rsidP="001E502A">
            <w:pPr>
              <w:spacing w:after="240"/>
            </w:pPr>
            <w:r w:rsidRPr="003C2178">
              <w:t>Date of</w:t>
            </w:r>
            <w:r>
              <w:t xml:space="preserve"> submission</w:t>
            </w:r>
            <w:r>
              <w:br/>
              <w:t>Date of revisions</w:t>
            </w:r>
            <w:r w:rsidRPr="003C2178">
              <w:br/>
              <w:t>Date of acceptance</w:t>
            </w:r>
          </w:p>
        </w:tc>
        <w:tc>
          <w:tcPr>
            <w:tcW w:w="4860" w:type="dxa"/>
          </w:tcPr>
          <w:p w:rsidR="000C21AC" w:rsidRPr="003C2178" w:rsidRDefault="000C21AC" w:rsidP="001E502A">
            <w:pPr>
              <w:spacing w:after="240"/>
            </w:pPr>
          </w:p>
        </w:tc>
      </w:tr>
      <w:tr w:rsidR="000C21AC" w:rsidRPr="003C2178" w:rsidTr="00937F2C">
        <w:tc>
          <w:tcPr>
            <w:tcW w:w="2184" w:type="dxa"/>
          </w:tcPr>
          <w:p w:rsidR="000C21AC" w:rsidRPr="00A359DA" w:rsidRDefault="000C21A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</w:tc>
        <w:tc>
          <w:tcPr>
            <w:tcW w:w="8364" w:type="dxa"/>
            <w:gridSpan w:val="2"/>
          </w:tcPr>
          <w:p w:rsidR="000C21AC" w:rsidRPr="00A359DA" w:rsidRDefault="000C21AC" w:rsidP="00A359DA">
            <w:pPr>
              <w:spacing w:after="240"/>
              <w:rPr>
                <w:b/>
              </w:rPr>
            </w:pPr>
          </w:p>
        </w:tc>
      </w:tr>
    </w:tbl>
    <w:p w:rsidR="00A359DA" w:rsidRPr="003C2178" w:rsidRDefault="00A359DA"/>
    <w:p w:rsidR="005432AA" w:rsidRPr="003C2178" w:rsidRDefault="005432AA"/>
    <w:sectPr w:rsidR="005432A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ED1"/>
    <w:rsid w:val="0006798B"/>
    <w:rsid w:val="000C21AC"/>
    <w:rsid w:val="000E52DF"/>
    <w:rsid w:val="001169ED"/>
    <w:rsid w:val="0014521F"/>
    <w:rsid w:val="001525AE"/>
    <w:rsid w:val="001653F2"/>
    <w:rsid w:val="001E502A"/>
    <w:rsid w:val="002C5D06"/>
    <w:rsid w:val="0031217B"/>
    <w:rsid w:val="00316D26"/>
    <w:rsid w:val="00342ED1"/>
    <w:rsid w:val="003473A5"/>
    <w:rsid w:val="003519FF"/>
    <w:rsid w:val="003C2207"/>
    <w:rsid w:val="003F3414"/>
    <w:rsid w:val="00415D3E"/>
    <w:rsid w:val="004216D9"/>
    <w:rsid w:val="00436632"/>
    <w:rsid w:val="004624A2"/>
    <w:rsid w:val="004C0847"/>
    <w:rsid w:val="004E206A"/>
    <w:rsid w:val="00513DCC"/>
    <w:rsid w:val="005432AA"/>
    <w:rsid w:val="00564867"/>
    <w:rsid w:val="005A3DA6"/>
    <w:rsid w:val="005E1B7A"/>
    <w:rsid w:val="005F1AEC"/>
    <w:rsid w:val="00600610"/>
    <w:rsid w:val="00636D85"/>
    <w:rsid w:val="006973A0"/>
    <w:rsid w:val="006D6BA3"/>
    <w:rsid w:val="006E1274"/>
    <w:rsid w:val="0070745C"/>
    <w:rsid w:val="0072103A"/>
    <w:rsid w:val="00743841"/>
    <w:rsid w:val="00796191"/>
    <w:rsid w:val="008109E6"/>
    <w:rsid w:val="00824401"/>
    <w:rsid w:val="00862615"/>
    <w:rsid w:val="00881760"/>
    <w:rsid w:val="00900DC5"/>
    <w:rsid w:val="0092110D"/>
    <w:rsid w:val="00937F2C"/>
    <w:rsid w:val="00997B67"/>
    <w:rsid w:val="009B0E97"/>
    <w:rsid w:val="009F0524"/>
    <w:rsid w:val="00A23D55"/>
    <w:rsid w:val="00A359DA"/>
    <w:rsid w:val="00A50F86"/>
    <w:rsid w:val="00A63AD1"/>
    <w:rsid w:val="00A670EA"/>
    <w:rsid w:val="00A960CA"/>
    <w:rsid w:val="00AA20FF"/>
    <w:rsid w:val="00AA6FCF"/>
    <w:rsid w:val="00AB4F00"/>
    <w:rsid w:val="00B228C0"/>
    <w:rsid w:val="00B32EC2"/>
    <w:rsid w:val="00B548D7"/>
    <w:rsid w:val="00B7603F"/>
    <w:rsid w:val="00B7606A"/>
    <w:rsid w:val="00BA3C8B"/>
    <w:rsid w:val="00BE34CC"/>
    <w:rsid w:val="00C01709"/>
    <w:rsid w:val="00C75462"/>
    <w:rsid w:val="00CD49DD"/>
    <w:rsid w:val="00D04D4D"/>
    <w:rsid w:val="00D113FF"/>
    <w:rsid w:val="00D41564"/>
    <w:rsid w:val="00D46D70"/>
    <w:rsid w:val="00D810C5"/>
    <w:rsid w:val="00DC6AEA"/>
    <w:rsid w:val="00DE646A"/>
    <w:rsid w:val="00E00C4C"/>
    <w:rsid w:val="00E01DCB"/>
    <w:rsid w:val="00E14E3E"/>
    <w:rsid w:val="00E367DE"/>
    <w:rsid w:val="00E715E5"/>
    <w:rsid w:val="00E96911"/>
    <w:rsid w:val="00ED420B"/>
    <w:rsid w:val="00F11736"/>
    <w:rsid w:val="00F15904"/>
    <w:rsid w:val="00F24DA4"/>
    <w:rsid w:val="00F54C38"/>
    <w:rsid w:val="00F63153"/>
    <w:rsid w:val="00F6455C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62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fabi\AppData\Local\Microsoft\Windows\INetCache\Content.Outlook\XRH4C2TX\_%20ACCEPTED-MANUSCRIPT-CHECKLIST-TRANSCI%20(003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ormat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B4B14EAAE7D7468596D1B7D3C70A30" ma:contentTypeVersion="1" ma:contentTypeDescription="Create a new document." ma:contentTypeScope="" ma:versionID="d969688feb9ba3a976bb2ae850433a70">
  <xsd:schema xmlns:xsd="http://www.w3.org/2001/XMLSchema" xmlns:xs="http://www.w3.org/2001/XMLSchema" xmlns:p="http://schemas.microsoft.com/office/2006/metadata/properties" xmlns:ns2="http://schemas.microsoft.com/sharepoint/v3/fields" targetNamespace="http://schemas.microsoft.com/office/2006/metadata/properties" ma:root="true" ma:fieldsID="bdc9a194290b8c80fd8f15e62e76939e" ns2:_=""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_Forma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Format" ma:index="8" nillable="true" ma:displayName="Format" ma:description="Media-type, file format or dimensions" ma:internalName="_Format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2D341-60FD-4D7D-9DA8-2BCD3444C5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998E18-F43F-44DB-AD2C-A39FCFEFC161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9B51A67B-9986-4686-81CB-5EB61C9535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2AEFE5-746F-4E8E-B62C-BE4B0028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 ACCEPTED-MANUSCRIPT-CHECKLIST-TRANSCI (003)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ACCEPTED MANUSCRIPT CHECKLIST</vt:lpstr>
      <vt:lpstr>ACCEPTED MANUSCRIPT CHECKLIST</vt:lpstr>
    </vt:vector>
  </TitlesOfParts>
  <Company>Northwestern University</Company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Fabian Meier</dc:creator>
  <cp:lastModifiedBy>Frances Moskwa</cp:lastModifiedBy>
  <cp:revision>2</cp:revision>
  <cp:lastPrinted>2008-07-29T15:16:00Z</cp:lastPrinted>
  <dcterms:created xsi:type="dcterms:W3CDTF">2018-03-20T19:04:00Z</dcterms:created>
  <dcterms:modified xsi:type="dcterms:W3CDTF">2018-03-20T19:04:00Z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0x010100BEB4B14EAAE7D7468596D1B7D3C70A30</vt:lpwstr>
  </property>
</Properties>
</file>